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  <w:gridCol w:w="776"/>
        <w:gridCol w:w="6470"/>
      </w:tblGrid>
      <w:tr w:rsidR="001B2ABD" w14:paraId="39A3B45A" w14:textId="77777777" w:rsidTr="00B34D64">
        <w:trPr>
          <w:trHeight w:val="4410"/>
        </w:trPr>
        <w:tc>
          <w:tcPr>
            <w:tcW w:w="3544" w:type="dxa"/>
            <w:vAlign w:val="bottom"/>
          </w:tcPr>
          <w:p w14:paraId="4481C791" w14:textId="2D344E45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C333786" wp14:editId="4C300DB9">
                      <wp:extent cx="2122805" cy="2122805"/>
                      <wp:effectExtent l="19050" t="19050" r="29845" b="2984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9355" t="-17835" r="-9355" b="-17835"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oval w14:anchorId="38C11AF3" id="Oval 2" o:spid="_x0000_s1026" alt="Title: Professional Headshot of Man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" strokecolor="#94b6d2 [3204]" strokeweight="5pt">
                      <v:fill r:id="rId7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76" w:type="dxa"/>
          </w:tcPr>
          <w:p w14:paraId="41D1E98E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2CF9CB4C" w14:textId="77777777" w:rsidR="0008497A" w:rsidRPr="0008497A" w:rsidRDefault="0008497A" w:rsidP="0008497A">
            <w:pPr>
              <w:pStyle w:val="Title"/>
            </w:pPr>
            <w:r>
              <w:t>omkar gaikwad</w:t>
            </w:r>
          </w:p>
          <w:p w14:paraId="05F8ECDE" w14:textId="77777777" w:rsidR="001B2ABD" w:rsidRDefault="0008497A" w:rsidP="001B2ABD">
            <w:pPr>
              <w:pStyle w:val="Subtitle"/>
            </w:pPr>
            <w:r w:rsidRPr="00F47E71">
              <w:rPr>
                <w:spacing w:val="0"/>
                <w:w w:val="79"/>
              </w:rPr>
              <w:t>Game Develope</w:t>
            </w:r>
            <w:r w:rsidRPr="00F47E71">
              <w:rPr>
                <w:spacing w:val="10"/>
                <w:w w:val="79"/>
              </w:rPr>
              <w:t>r</w:t>
            </w:r>
          </w:p>
        </w:tc>
      </w:tr>
      <w:tr w:rsidR="001B2ABD" w14:paraId="495F547F" w14:textId="77777777" w:rsidTr="00B34D64">
        <w:tc>
          <w:tcPr>
            <w:tcW w:w="3544" w:type="dxa"/>
          </w:tcPr>
          <w:sdt>
            <w:sdtPr>
              <w:id w:val="-1711873194"/>
              <w:placeholder>
                <w:docPart w:val="A6308B413A1840C694D250B3B0D4A420"/>
              </w:placeholder>
              <w:temporary/>
              <w:showingPlcHdr/>
              <w15:appearance w15:val="hidden"/>
            </w:sdtPr>
            <w:sdtContent>
              <w:p w14:paraId="584AA0E8" w14:textId="77777777" w:rsidR="001B2ABD" w:rsidRDefault="00036450" w:rsidP="00036450">
                <w:pPr>
                  <w:pStyle w:val="Heading3"/>
                </w:pPr>
                <w:r w:rsidRPr="00783F32">
                  <w:rPr>
                    <w:color w:val="404040" w:themeColor="text1" w:themeTint="BF"/>
                  </w:rPr>
                  <w:t>Profile</w:t>
                </w:r>
              </w:p>
            </w:sdtContent>
          </w:sdt>
          <w:p w14:paraId="420BD7AC" w14:textId="77777777" w:rsidR="00036450" w:rsidRDefault="00B34D64" w:rsidP="00036450">
            <w:r>
              <w:t xml:space="preserve">A Programmer in Unity Game Engine and a college going student, Studying in Third </w:t>
            </w:r>
            <w:proofErr w:type="gramStart"/>
            <w:r>
              <w:t>Year(</w:t>
            </w:r>
            <w:proofErr w:type="gramEnd"/>
            <w:r>
              <w:t xml:space="preserve">T.E.) currently pursuing the Computer Engineering </w:t>
            </w:r>
          </w:p>
          <w:sdt>
            <w:sdtPr>
              <w:id w:val="-1954003311"/>
              <w:placeholder>
                <w:docPart w:val="A05753DEDBCA4B3B8AB2FAA88AC54223"/>
              </w:placeholder>
              <w:temporary/>
              <w:showingPlcHdr/>
              <w15:appearance w15:val="hidden"/>
            </w:sdtPr>
            <w:sdtContent>
              <w:p w14:paraId="5B5DB0D5" w14:textId="77777777" w:rsidR="00036450" w:rsidRPr="00CB0055" w:rsidRDefault="00CB0055" w:rsidP="00CB0055">
                <w:pPr>
                  <w:pStyle w:val="Heading3"/>
                </w:pPr>
                <w:r w:rsidRPr="00783F32">
                  <w:rPr>
                    <w:color w:val="404040" w:themeColor="text1" w:themeTint="BF"/>
                  </w:rPr>
                  <w:t>Contact</w:t>
                </w:r>
              </w:p>
            </w:sdtContent>
          </w:sdt>
          <w:sdt>
            <w:sdtPr>
              <w:id w:val="1111563247"/>
              <w:placeholder>
                <w:docPart w:val="52C07727978542EDA61C4D75FF696B96"/>
              </w:placeholder>
              <w:temporary/>
              <w:showingPlcHdr/>
              <w15:appearance w15:val="hidden"/>
            </w:sdtPr>
            <w:sdtContent>
              <w:p w14:paraId="3455C2EE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5923FF59" w14:textId="77777777" w:rsidR="004D3011" w:rsidRDefault="0008497A" w:rsidP="004D3011">
            <w:r>
              <w:t>8180887198</w:t>
            </w:r>
          </w:p>
          <w:p w14:paraId="5507DFD5" w14:textId="77777777" w:rsidR="004D3011" w:rsidRPr="004D3011" w:rsidRDefault="004D3011" w:rsidP="004D3011"/>
          <w:p w14:paraId="2A22DACD" w14:textId="77777777" w:rsidR="004D3011" w:rsidRDefault="00A86738" w:rsidP="004D3011">
            <w:r>
              <w:t>PORTFOLIO:</w:t>
            </w:r>
          </w:p>
          <w:p w14:paraId="66F3ADBA" w14:textId="451B4E07" w:rsidR="00A86738" w:rsidRPr="00F47E71" w:rsidRDefault="00000000" w:rsidP="004D3011">
            <w:pPr>
              <w:rPr>
                <w:color w:val="0070C0"/>
              </w:rPr>
            </w:pPr>
            <w:hyperlink r:id="rId8" w:history="1">
              <w:r w:rsidR="00F47E71" w:rsidRPr="00F47E71">
                <w:rPr>
                  <w:rStyle w:val="Hyperlink"/>
                  <w:color w:val="0070C0"/>
                </w:rPr>
                <w:t>https://bit.ly/omkarcode</w:t>
              </w:r>
            </w:hyperlink>
          </w:p>
          <w:p w14:paraId="260F92A8" w14:textId="77777777" w:rsidR="00F47E71" w:rsidRDefault="00F47E71" w:rsidP="004D3011"/>
          <w:p w14:paraId="2D5C96FB" w14:textId="77777777" w:rsidR="00A86738" w:rsidRDefault="00A86738" w:rsidP="004D3011">
            <w:r>
              <w:t>GITHUB:</w:t>
            </w:r>
          </w:p>
          <w:p w14:paraId="5418EFED" w14:textId="77777777" w:rsidR="00A86738" w:rsidRPr="00634262" w:rsidRDefault="00A86738" w:rsidP="004D3011">
            <w:pPr>
              <w:rPr>
                <w:color w:val="0070C0"/>
                <w:u w:val="single"/>
              </w:rPr>
            </w:pPr>
            <w:r w:rsidRPr="00634262">
              <w:rPr>
                <w:color w:val="0070C0"/>
                <w:u w:val="single"/>
              </w:rPr>
              <w:t>https://github.com/omkarcodes</w:t>
            </w:r>
          </w:p>
          <w:p w14:paraId="5BB941A5" w14:textId="77777777" w:rsidR="004D3011" w:rsidRDefault="004D3011" w:rsidP="004D3011"/>
          <w:sdt>
            <w:sdtPr>
              <w:id w:val="-240260293"/>
              <w:placeholder>
                <w:docPart w:val="9FF7253F258F437AAE687B33ABEF89C7"/>
              </w:placeholder>
              <w:temporary/>
              <w:showingPlcHdr/>
              <w15:appearance w15:val="hidden"/>
            </w:sdtPr>
            <w:sdtContent>
              <w:p w14:paraId="6D183C04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55C366EE" w14:textId="1D9007CE" w:rsidR="00036450" w:rsidRPr="00E4381A" w:rsidRDefault="007B3ECE" w:rsidP="004D3011">
            <w:pPr>
              <w:rPr>
                <w:rStyle w:val="Hyperlink"/>
              </w:rPr>
            </w:pPr>
            <w:r>
              <w:t>orgaikwad.hustle</w:t>
            </w:r>
            <w:r w:rsidR="0008497A">
              <w:t>gmail.com</w:t>
            </w:r>
          </w:p>
          <w:sdt>
            <w:sdtPr>
              <w:id w:val="-1444214663"/>
              <w:placeholder>
                <w:docPart w:val="464912916EF04DB982A82D7E06B9EF47"/>
              </w:placeholder>
              <w:temporary/>
              <w:showingPlcHdr/>
              <w15:appearance w15:val="hidden"/>
            </w:sdtPr>
            <w:sdtContent>
              <w:p w14:paraId="44508D81" w14:textId="77777777" w:rsidR="004D3011" w:rsidRPr="00CB0055" w:rsidRDefault="00CB0055" w:rsidP="00CB0055">
                <w:pPr>
                  <w:pStyle w:val="Heading3"/>
                </w:pPr>
                <w:r w:rsidRPr="00783F32">
                  <w:rPr>
                    <w:color w:val="404040" w:themeColor="text1" w:themeTint="BF"/>
                  </w:rPr>
                  <w:t>Hobbies</w:t>
                </w:r>
              </w:p>
            </w:sdtContent>
          </w:sdt>
          <w:p w14:paraId="61516DEB" w14:textId="77777777" w:rsidR="004D3011" w:rsidRDefault="0008497A" w:rsidP="004D3011">
            <w:r>
              <w:t>Listening to Music</w:t>
            </w:r>
          </w:p>
          <w:p w14:paraId="0BF2CB55" w14:textId="77777777" w:rsidR="004D3011" w:rsidRDefault="0008497A" w:rsidP="004D3011">
            <w:r>
              <w:t>Reading Books</w:t>
            </w:r>
          </w:p>
          <w:p w14:paraId="7C6F3220" w14:textId="77777777" w:rsidR="004D3011" w:rsidRDefault="0008497A" w:rsidP="004D3011">
            <w:r>
              <w:t>Playing Games and Developing them</w:t>
            </w:r>
          </w:p>
          <w:p w14:paraId="50E2E2F2" w14:textId="77777777" w:rsidR="004D3011" w:rsidRPr="004D3011" w:rsidRDefault="004D3011" w:rsidP="004D3011"/>
        </w:tc>
        <w:tc>
          <w:tcPr>
            <w:tcW w:w="776" w:type="dxa"/>
          </w:tcPr>
          <w:p w14:paraId="2B29385B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F0A8E3C1BA6941DDA80CA58470F99C0F"/>
              </w:placeholder>
              <w:temporary/>
              <w:showingPlcHdr/>
              <w15:appearance w15:val="hidden"/>
            </w:sdtPr>
            <w:sdtContent>
              <w:p w14:paraId="6763B7C0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778D1F88" w14:textId="77777777" w:rsidR="00036450" w:rsidRPr="00036450" w:rsidRDefault="0008497A" w:rsidP="00B359E4">
            <w:pPr>
              <w:pStyle w:val="Heading4"/>
            </w:pPr>
            <w:proofErr w:type="gramStart"/>
            <w:r>
              <w:t>B.E.(</w:t>
            </w:r>
            <w:proofErr w:type="gramEnd"/>
            <w:r>
              <w:t>Computer Engineering)</w:t>
            </w:r>
          </w:p>
          <w:p w14:paraId="7BFF9BFD" w14:textId="77777777" w:rsidR="00036450" w:rsidRPr="00B359E4" w:rsidRDefault="0008497A" w:rsidP="00B359E4">
            <w:pPr>
              <w:pStyle w:val="Date"/>
            </w:pPr>
            <w:r>
              <w:t>2020</w:t>
            </w:r>
            <w:r w:rsidR="00036450" w:rsidRPr="00B359E4">
              <w:t xml:space="preserve"> -</w:t>
            </w:r>
            <w:r>
              <w:t xml:space="preserve"> Pursuing</w:t>
            </w:r>
          </w:p>
          <w:p w14:paraId="18103538" w14:textId="77777777" w:rsidR="00036450" w:rsidRDefault="0008497A" w:rsidP="00036450">
            <w:r>
              <w:t xml:space="preserve">Smt. </w:t>
            </w:r>
            <w:proofErr w:type="spellStart"/>
            <w:r>
              <w:t>Kashibai</w:t>
            </w:r>
            <w:proofErr w:type="spellEnd"/>
            <w:r>
              <w:t xml:space="preserve"> </w:t>
            </w:r>
            <w:proofErr w:type="spellStart"/>
            <w:r>
              <w:t>Navale</w:t>
            </w:r>
            <w:proofErr w:type="spellEnd"/>
            <w:r>
              <w:t xml:space="preserve"> College Of </w:t>
            </w:r>
            <w:proofErr w:type="spellStart"/>
            <w:proofErr w:type="gramStart"/>
            <w:r>
              <w:t>Engineering,Vadgaon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BK,Pune,Maharashtra</w:t>
            </w:r>
            <w:proofErr w:type="spellEnd"/>
          </w:p>
          <w:p w14:paraId="40D66602" w14:textId="77777777" w:rsidR="0008497A" w:rsidRDefault="0008497A" w:rsidP="00036450">
            <w:r>
              <w:t>Savitribai Phule Pune University</w:t>
            </w:r>
          </w:p>
          <w:p w14:paraId="7C142B32" w14:textId="77777777" w:rsidR="00036450" w:rsidRPr="00B359E4" w:rsidRDefault="0008497A" w:rsidP="00B359E4">
            <w:pPr>
              <w:pStyle w:val="Heading4"/>
            </w:pPr>
            <w:proofErr w:type="gramStart"/>
            <w:r>
              <w:t>HSC(</w:t>
            </w:r>
            <w:proofErr w:type="gramEnd"/>
            <w:r>
              <w:t>PCM Science)</w:t>
            </w:r>
          </w:p>
          <w:p w14:paraId="2CCA2084" w14:textId="77777777" w:rsidR="00036450" w:rsidRPr="00B359E4" w:rsidRDefault="0008497A" w:rsidP="00B359E4">
            <w:pPr>
              <w:pStyle w:val="Date"/>
            </w:pPr>
            <w:r>
              <w:t>2018</w:t>
            </w:r>
            <w:r w:rsidR="00036450" w:rsidRPr="00B359E4">
              <w:t xml:space="preserve"> - </w:t>
            </w:r>
            <w:r>
              <w:t>2020</w:t>
            </w:r>
          </w:p>
          <w:p w14:paraId="614E2B76" w14:textId="48D9BD25" w:rsidR="00036450" w:rsidRDefault="0008497A" w:rsidP="00036450">
            <w:r>
              <w:t xml:space="preserve">Yashwant </w:t>
            </w:r>
            <w:proofErr w:type="spellStart"/>
            <w:r>
              <w:t>Mahavidyalay</w:t>
            </w:r>
            <w:proofErr w:type="spellEnd"/>
            <w:r>
              <w:t>, Nanded, Dist</w:t>
            </w:r>
            <w:r w:rsidR="009705B5">
              <w:t>rict</w:t>
            </w:r>
            <w:r>
              <w:t>- Nanded, Maharashtra</w:t>
            </w:r>
          </w:p>
          <w:p w14:paraId="0EE640F6" w14:textId="77777777" w:rsidR="0008497A" w:rsidRDefault="0008497A" w:rsidP="00036450">
            <w:r>
              <w:t>Maharashtra Board</w:t>
            </w:r>
          </w:p>
          <w:p w14:paraId="3256D0D8" w14:textId="77777777" w:rsidR="0008497A" w:rsidRDefault="0008497A" w:rsidP="00036450">
            <w:r>
              <w:t xml:space="preserve">Marks </w:t>
            </w:r>
            <w:proofErr w:type="gramStart"/>
            <w:r>
              <w:t>Obtained(</w:t>
            </w:r>
            <w:proofErr w:type="gramEnd"/>
            <w:r>
              <w:t>in %) : 63.08</w:t>
            </w:r>
          </w:p>
          <w:p w14:paraId="4796C024" w14:textId="77777777" w:rsidR="00036450" w:rsidRDefault="00A93D0B" w:rsidP="00036450">
            <w:pPr>
              <w:pStyle w:val="Heading2"/>
            </w:pPr>
            <w:r>
              <w:t>Behavioural Skills</w:t>
            </w:r>
          </w:p>
          <w:p w14:paraId="7D55FE77" w14:textId="77777777" w:rsidR="004D3011" w:rsidRDefault="00A93D0B" w:rsidP="00A93D0B">
            <w:pPr>
              <w:pStyle w:val="Heading4"/>
            </w:pPr>
            <w:r>
              <w:t xml:space="preserve">Quick Learning </w:t>
            </w:r>
          </w:p>
          <w:p w14:paraId="67100FD1" w14:textId="77777777" w:rsidR="00A93D0B" w:rsidRDefault="00A93D0B" w:rsidP="00A93D0B">
            <w:r>
              <w:t>Quick learning was always my strength as I love to explore more things.</w:t>
            </w:r>
          </w:p>
          <w:p w14:paraId="6E3BB70A" w14:textId="77777777" w:rsidR="00BB02A6" w:rsidRPr="00A93D0B" w:rsidRDefault="00BB02A6" w:rsidP="00A93D0B"/>
          <w:p w14:paraId="03E9ECFA" w14:textId="77777777" w:rsidR="004D3011" w:rsidRPr="004D3011" w:rsidRDefault="00BB02A6" w:rsidP="00B359E4">
            <w:pPr>
              <w:pStyle w:val="Heading4"/>
              <w:rPr>
                <w:bCs/>
              </w:rPr>
            </w:pPr>
            <w:r>
              <w:t>Time Management</w:t>
            </w:r>
          </w:p>
          <w:p w14:paraId="4034ED7D" w14:textId="77777777" w:rsidR="004D3011" w:rsidRPr="004D3011" w:rsidRDefault="00BB02A6" w:rsidP="004D3011">
            <w:r>
              <w:t xml:space="preserve">I am loyal to time. </w:t>
            </w:r>
          </w:p>
          <w:p w14:paraId="4987B6DE" w14:textId="77777777" w:rsidR="004D3011" w:rsidRDefault="004D3011" w:rsidP="00036450"/>
          <w:p w14:paraId="767F300C" w14:textId="77777777" w:rsidR="004D3011" w:rsidRPr="004D3011" w:rsidRDefault="00BB02A6" w:rsidP="00B359E4">
            <w:pPr>
              <w:pStyle w:val="Heading4"/>
              <w:rPr>
                <w:bCs/>
              </w:rPr>
            </w:pPr>
            <w:r>
              <w:rPr>
                <w:bCs/>
              </w:rPr>
              <w:t>Creative</w:t>
            </w:r>
          </w:p>
          <w:p w14:paraId="08632E8E" w14:textId="77777777" w:rsidR="004D3011" w:rsidRDefault="00BB02A6" w:rsidP="00BB02A6">
            <w:pPr>
              <w:pStyle w:val="Date"/>
            </w:pPr>
            <w:r>
              <w:t xml:space="preserve">I love the idea of putting our thoughts into a design or a </w:t>
            </w:r>
            <w:proofErr w:type="gramStart"/>
            <w:r>
              <w:t>real world</w:t>
            </w:r>
            <w:proofErr w:type="gramEnd"/>
            <w:r>
              <w:t xml:space="preserve"> experience which is why I chose Game Development</w:t>
            </w:r>
          </w:p>
          <w:p w14:paraId="5FFDAA2B" w14:textId="77777777" w:rsidR="00036450" w:rsidRDefault="0082404E" w:rsidP="00036450">
            <w:pPr>
              <w:pStyle w:val="Heading2"/>
            </w:pPr>
            <w:r>
              <w:t>Technical Skills</w:t>
            </w:r>
          </w:p>
          <w:p w14:paraId="21761062" w14:textId="77777777" w:rsidR="00036450" w:rsidRPr="004D3011" w:rsidRDefault="00112054" w:rsidP="004D3011">
            <w:pPr>
              <w:rPr>
                <w:color w:val="FFFFFF" w:themeColor="background1"/>
              </w:rPr>
            </w:pPr>
            <w:r w:rsidRPr="00B90CEF">
              <w:rPr>
                <w:noProof/>
                <w:color w:val="000000" w:themeColor="text1"/>
              </w:rPr>
              <w:drawing>
                <wp:inline distT="0" distB="0" distL="0" distR="0" wp14:anchorId="3F3D958F" wp14:editId="32BFD5B3">
                  <wp:extent cx="3942608" cy="1257300"/>
                  <wp:effectExtent l="0" t="0" r="1270" b="0"/>
                  <wp:docPr id="12" name="Chart 12" descr="skills 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</w:tbl>
    <w:p w14:paraId="69395E42" w14:textId="77777777" w:rsidR="00000000" w:rsidRDefault="00000000" w:rsidP="000C45FF">
      <w:pPr>
        <w:tabs>
          <w:tab w:val="left" w:pos="990"/>
        </w:tabs>
      </w:pPr>
    </w:p>
    <w:sectPr w:rsidR="0043117B" w:rsidSect="000C45FF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B2C8E" w14:textId="77777777" w:rsidR="00750F93" w:rsidRDefault="00750F93" w:rsidP="000C45FF">
      <w:r>
        <w:separator/>
      </w:r>
    </w:p>
  </w:endnote>
  <w:endnote w:type="continuationSeparator" w:id="0">
    <w:p w14:paraId="192EAE42" w14:textId="77777777" w:rsidR="00750F93" w:rsidRDefault="00750F93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88814" w14:textId="77777777" w:rsidR="00750F93" w:rsidRDefault="00750F93" w:rsidP="000C45FF">
      <w:r>
        <w:separator/>
      </w:r>
    </w:p>
  </w:footnote>
  <w:footnote w:type="continuationSeparator" w:id="0">
    <w:p w14:paraId="75A4EB5D" w14:textId="77777777" w:rsidR="00750F93" w:rsidRDefault="00750F93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A5DC9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63C134" wp14:editId="4AF7D65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97A"/>
    <w:rsid w:val="00036450"/>
    <w:rsid w:val="00066661"/>
    <w:rsid w:val="0008497A"/>
    <w:rsid w:val="00094499"/>
    <w:rsid w:val="000C45FF"/>
    <w:rsid w:val="000E3FD1"/>
    <w:rsid w:val="00112054"/>
    <w:rsid w:val="001317D8"/>
    <w:rsid w:val="001525E1"/>
    <w:rsid w:val="00180329"/>
    <w:rsid w:val="0019001F"/>
    <w:rsid w:val="001A74A5"/>
    <w:rsid w:val="001B2ABD"/>
    <w:rsid w:val="001E0391"/>
    <w:rsid w:val="001E1759"/>
    <w:rsid w:val="001F1ECC"/>
    <w:rsid w:val="00237A69"/>
    <w:rsid w:val="002400EB"/>
    <w:rsid w:val="00256CF7"/>
    <w:rsid w:val="00281FD5"/>
    <w:rsid w:val="0030481B"/>
    <w:rsid w:val="003156FC"/>
    <w:rsid w:val="003254B5"/>
    <w:rsid w:val="0037121F"/>
    <w:rsid w:val="003910D8"/>
    <w:rsid w:val="00392166"/>
    <w:rsid w:val="003A6B7D"/>
    <w:rsid w:val="003B06CA"/>
    <w:rsid w:val="004071FC"/>
    <w:rsid w:val="00445947"/>
    <w:rsid w:val="004813B3"/>
    <w:rsid w:val="00496591"/>
    <w:rsid w:val="004C63E4"/>
    <w:rsid w:val="004D3011"/>
    <w:rsid w:val="004D61D6"/>
    <w:rsid w:val="005262AC"/>
    <w:rsid w:val="005E39D5"/>
    <w:rsid w:val="00600670"/>
    <w:rsid w:val="0062123A"/>
    <w:rsid w:val="00634262"/>
    <w:rsid w:val="00646E75"/>
    <w:rsid w:val="006771D0"/>
    <w:rsid w:val="00715FCB"/>
    <w:rsid w:val="00743101"/>
    <w:rsid w:val="00750F93"/>
    <w:rsid w:val="00764C9F"/>
    <w:rsid w:val="007775E1"/>
    <w:rsid w:val="00783F32"/>
    <w:rsid w:val="007867A0"/>
    <w:rsid w:val="007927F5"/>
    <w:rsid w:val="007B3ECE"/>
    <w:rsid w:val="00802CA0"/>
    <w:rsid w:val="0082404E"/>
    <w:rsid w:val="009239B4"/>
    <w:rsid w:val="009260CD"/>
    <w:rsid w:val="00940A66"/>
    <w:rsid w:val="00952C25"/>
    <w:rsid w:val="009705B5"/>
    <w:rsid w:val="00A2118D"/>
    <w:rsid w:val="00A86738"/>
    <w:rsid w:val="00A93D0B"/>
    <w:rsid w:val="00AD0A50"/>
    <w:rsid w:val="00AD76E2"/>
    <w:rsid w:val="00B20152"/>
    <w:rsid w:val="00B34D64"/>
    <w:rsid w:val="00B359E4"/>
    <w:rsid w:val="00B57D98"/>
    <w:rsid w:val="00B70850"/>
    <w:rsid w:val="00BB02A6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70843"/>
    <w:rsid w:val="00DA1F4D"/>
    <w:rsid w:val="00DD172A"/>
    <w:rsid w:val="00E25A26"/>
    <w:rsid w:val="00E4381A"/>
    <w:rsid w:val="00E55D74"/>
    <w:rsid w:val="00F47E71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B77A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omkarcod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Bold%20modern%20resum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173177611819141"/>
          <c:y val="0"/>
          <c:w val="0.55331347917850471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Coding</c:v>
                </c:pt>
                <c:pt idx="1">
                  <c:v>C++ programming</c:v>
                </c:pt>
                <c:pt idx="2">
                  <c:v>C# programming</c:v>
                </c:pt>
                <c:pt idx="3">
                  <c:v>Design</c:v>
                </c:pt>
                <c:pt idx="4">
                  <c:v>Unity 3D</c:v>
                </c:pt>
                <c:pt idx="5">
                  <c:v>Unity 2D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0.56999999999999995</c:v>
                </c:pt>
                <c:pt idx="1">
                  <c:v>0.3</c:v>
                </c:pt>
                <c:pt idx="2">
                  <c:v>0.67</c:v>
                </c:pt>
                <c:pt idx="3">
                  <c:v>0.25</c:v>
                </c:pt>
                <c:pt idx="4">
                  <c:v>0.75</c:v>
                </c:pt>
                <c:pt idx="5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9"/>
        <c:overlap val="-5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551375"/>
        <c:crosses val="autoZero"/>
        <c:auto val="0"/>
        <c:lblAlgn val="ctr"/>
        <c:lblOffset val="100"/>
        <c:tickMarkSkip val="1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6308B413A1840C694D250B3B0D4A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711DB-B58C-4CFB-AF21-19DB395FE98E}"/>
      </w:docPartPr>
      <w:docPartBody>
        <w:p w:rsidR="00F82BB9" w:rsidRDefault="00000000">
          <w:pPr>
            <w:pStyle w:val="A6308B413A1840C694D250B3B0D4A420"/>
          </w:pPr>
          <w:r w:rsidRPr="00D5459D">
            <w:t>Profile</w:t>
          </w:r>
        </w:p>
      </w:docPartBody>
    </w:docPart>
    <w:docPart>
      <w:docPartPr>
        <w:name w:val="A05753DEDBCA4B3B8AB2FAA88AC54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3F067-3FEB-454D-B31A-E3FA9B31190B}"/>
      </w:docPartPr>
      <w:docPartBody>
        <w:p w:rsidR="00F82BB9" w:rsidRDefault="00000000">
          <w:pPr>
            <w:pStyle w:val="A05753DEDBCA4B3B8AB2FAA88AC54223"/>
          </w:pPr>
          <w:r w:rsidRPr="00CB0055">
            <w:t>Contact</w:t>
          </w:r>
        </w:p>
      </w:docPartBody>
    </w:docPart>
    <w:docPart>
      <w:docPartPr>
        <w:name w:val="52C07727978542EDA61C4D75FF696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8810F-C58B-4E28-B0F6-097F909E49F3}"/>
      </w:docPartPr>
      <w:docPartBody>
        <w:p w:rsidR="00F82BB9" w:rsidRDefault="00000000">
          <w:pPr>
            <w:pStyle w:val="52C07727978542EDA61C4D75FF696B96"/>
          </w:pPr>
          <w:r w:rsidRPr="004D3011">
            <w:t>PHONE:</w:t>
          </w:r>
        </w:p>
      </w:docPartBody>
    </w:docPart>
    <w:docPart>
      <w:docPartPr>
        <w:name w:val="9FF7253F258F437AAE687B33ABEF8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2DBB1-C2B6-493D-8AFC-D88AF107451A}"/>
      </w:docPartPr>
      <w:docPartBody>
        <w:p w:rsidR="00F82BB9" w:rsidRDefault="00000000">
          <w:pPr>
            <w:pStyle w:val="9FF7253F258F437AAE687B33ABEF89C7"/>
          </w:pPr>
          <w:r w:rsidRPr="004D3011">
            <w:t>EMAIL:</w:t>
          </w:r>
        </w:p>
      </w:docPartBody>
    </w:docPart>
    <w:docPart>
      <w:docPartPr>
        <w:name w:val="464912916EF04DB982A82D7E06B9E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9624D-0E14-4253-8305-12137302BA50}"/>
      </w:docPartPr>
      <w:docPartBody>
        <w:p w:rsidR="00F82BB9" w:rsidRDefault="00000000">
          <w:pPr>
            <w:pStyle w:val="464912916EF04DB982A82D7E06B9EF47"/>
          </w:pPr>
          <w:r w:rsidRPr="00CB0055">
            <w:t>Hobbies</w:t>
          </w:r>
        </w:p>
      </w:docPartBody>
    </w:docPart>
    <w:docPart>
      <w:docPartPr>
        <w:name w:val="F0A8E3C1BA6941DDA80CA58470F99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3FFCC-33F1-4517-AB85-4F364528763E}"/>
      </w:docPartPr>
      <w:docPartBody>
        <w:p w:rsidR="00F82BB9" w:rsidRDefault="00000000">
          <w:pPr>
            <w:pStyle w:val="F0A8E3C1BA6941DDA80CA58470F99C0F"/>
          </w:pPr>
          <w:r w:rsidRPr="00036450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A89"/>
    <w:rsid w:val="009F6A89"/>
    <w:rsid w:val="00B94DB5"/>
    <w:rsid w:val="00DF5F14"/>
    <w:rsid w:val="00E40407"/>
    <w:rsid w:val="00F8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6308B413A1840C694D250B3B0D4A420">
    <w:name w:val="A6308B413A1840C694D250B3B0D4A420"/>
  </w:style>
  <w:style w:type="paragraph" w:customStyle="1" w:styleId="A05753DEDBCA4B3B8AB2FAA88AC54223">
    <w:name w:val="A05753DEDBCA4B3B8AB2FAA88AC54223"/>
  </w:style>
  <w:style w:type="paragraph" w:customStyle="1" w:styleId="52C07727978542EDA61C4D75FF696B96">
    <w:name w:val="52C07727978542EDA61C4D75FF696B96"/>
  </w:style>
  <w:style w:type="paragraph" w:customStyle="1" w:styleId="9FF7253F258F437AAE687B33ABEF89C7">
    <w:name w:val="9FF7253F258F437AAE687B33ABEF89C7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464912916EF04DB982A82D7E06B9EF47">
    <w:name w:val="464912916EF04DB982A82D7E06B9EF47"/>
  </w:style>
  <w:style w:type="paragraph" w:customStyle="1" w:styleId="F0A8E3C1BA6941DDA80CA58470F99C0F">
    <w:name w:val="F0A8E3C1BA6941DDA80CA58470F99C0F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</Template>
  <TotalTime>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2023-02-22T19:52:00Z</dcterms:created>
  <dcterms:modified xsi:type="dcterms:W3CDTF">2023-08-27T20:17:00Z</dcterms:modified>
</cp:coreProperties>
</file>